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2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90"/>
        <w:gridCol w:w="1530"/>
        <w:gridCol w:w="810"/>
        <w:gridCol w:w="2700"/>
      </w:tblGrid>
      <w:tr w:rsidR="00C668FF" w:rsidRPr="0042592F" w14:paraId="7BC7F116" w14:textId="77777777" w:rsidTr="00080772">
        <w:trPr>
          <w:trHeight w:val="458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895EB5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  <w:r w:rsidRPr="00493EF4">
              <w:rPr>
                <w:rFonts w:ascii="Times New Roman" w:hAnsi="Times New Roman"/>
                <w:b/>
              </w:rPr>
              <w:t>Pledge of Allegiance, introductions &amp; sign-in 6:00 p.m.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03284A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  <w:r w:rsidRPr="00493EF4">
              <w:rPr>
                <w:rFonts w:ascii="Times New Roman" w:hAnsi="Times New Roman"/>
                <w:b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2D4CE4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  <w:r w:rsidRPr="00493EF4">
              <w:rPr>
                <w:rFonts w:ascii="Times New Roman" w:hAnsi="Times New Roman"/>
                <w:b/>
              </w:rPr>
              <w:t>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B8E89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</w:p>
        </w:tc>
      </w:tr>
      <w:tr w:rsidR="00343313" w:rsidRPr="0042592F" w14:paraId="1FEC1383" w14:textId="77777777" w:rsidTr="00080772">
        <w:trPr>
          <w:trHeight w:val="305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78D898" w14:textId="520F3F42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Approve or amend prior meeting minutes and current agenda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1A25F1" w14:textId="00A31607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2E8FE1" w14:textId="77777777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271FF" w14:textId="77777777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Approval by Council</w:t>
            </w:r>
          </w:p>
        </w:tc>
      </w:tr>
      <w:tr w:rsidR="00805A81" w:rsidRPr="0042592F" w14:paraId="5F1D9940" w14:textId="77777777" w:rsidTr="00080772">
        <w:trPr>
          <w:trHeight w:val="431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726829" w14:textId="2E028F09" w:rsidR="00805A81" w:rsidRPr="0043508E" w:rsidRDefault="00805A81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Water/sewer extension requests, late fees, shutoffs, payment</w:t>
            </w:r>
            <w:r>
              <w:rPr>
                <w:rFonts w:ascii="Times New Roman" w:hAnsi="Times New Roman"/>
              </w:rPr>
              <w:t xml:space="preserve"> </w:t>
            </w:r>
            <w:r w:rsidRPr="0043508E">
              <w:rPr>
                <w:rFonts w:ascii="Times New Roman" w:hAnsi="Times New Roman"/>
              </w:rPr>
              <w:t>schedules, public comment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12A1DE" w14:textId="77777777" w:rsidR="00805A81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Jennifer Lee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8AB99" w14:textId="77777777" w:rsidR="00805A81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E06D" w14:textId="77777777" w:rsidR="00805A81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Approval by Council</w:t>
            </w:r>
          </w:p>
        </w:tc>
      </w:tr>
      <w:tr w:rsidR="00343313" w:rsidRPr="0042592F" w14:paraId="36641465" w14:textId="77777777" w:rsidTr="00080772">
        <w:trPr>
          <w:trHeight w:val="233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B55431" w14:textId="6AAC897C" w:rsidR="006C3FF1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POC Sheriff’s Report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6BC034" w14:textId="78FADA8B" w:rsidR="00343313" w:rsidRPr="0043508E" w:rsidRDefault="00CA6EB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Glen Blakeslee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97404" w14:textId="7C3275B5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</w:t>
            </w:r>
            <w:r w:rsidR="00993399">
              <w:rPr>
                <w:rFonts w:ascii="Times New Roman" w:hAnsi="Times New Roman"/>
              </w:rPr>
              <w:t>5</w:t>
            </w:r>
            <w:r w:rsidRPr="0043508E">
              <w:rPr>
                <w:rFonts w:ascii="Times New Roman" w:hAnsi="Times New Roman"/>
              </w:rPr>
              <w:t xml:space="preserve">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4913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6D38F20E" w14:textId="77777777" w:rsidTr="00080772">
        <w:trPr>
          <w:trHeight w:val="287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F349E" w14:textId="7B3A0788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POC Fire District #4 Report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4267A5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Nick Knaack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8EDB0B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EE04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7C61E7B1" w14:textId="77777777" w:rsidTr="00080772">
        <w:trPr>
          <w:trHeight w:val="215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AB04CA" w14:textId="31ED43DD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Water &amp; Sewer Report </w:t>
            </w:r>
            <w:r w:rsidR="00080772">
              <w:rPr>
                <w:rFonts w:ascii="Times New Roman" w:hAnsi="Times New Roman"/>
              </w:rPr>
              <w:t>(Presentation of materials)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E37D0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Scott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40E9A9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0C9FD" w14:textId="77777777" w:rsidR="00343313" w:rsidRPr="0043508E" w:rsidRDefault="00343313" w:rsidP="00A84861">
            <w:pPr>
              <w:spacing w:after="0" w:line="240" w:lineRule="auto"/>
              <w:ind w:left="182" w:right="-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56160F64" w14:textId="77777777" w:rsidTr="00080772">
        <w:trPr>
          <w:trHeight w:val="260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026A02" w14:textId="4E2F43B4" w:rsidR="00343313" w:rsidRPr="0043508E" w:rsidRDefault="0063168A" w:rsidP="0063168A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="00343313" w:rsidRPr="0043508E">
              <w:rPr>
                <w:rFonts w:ascii="Times New Roman" w:hAnsi="Times New Roman"/>
              </w:rPr>
              <w:t>ispersal of</w:t>
            </w:r>
            <w:r w:rsidR="00C444A7">
              <w:rPr>
                <w:rFonts w:ascii="Times New Roman" w:hAnsi="Times New Roman"/>
              </w:rPr>
              <w:t xml:space="preserve"> </w:t>
            </w:r>
            <w:r w:rsidR="00343313" w:rsidRPr="0043508E">
              <w:rPr>
                <w:rFonts w:ascii="Times New Roman" w:hAnsi="Times New Roman"/>
              </w:rPr>
              <w:t>materials</w:t>
            </w:r>
            <w:r>
              <w:rPr>
                <w:rFonts w:ascii="Times New Roman" w:hAnsi="Times New Roman"/>
              </w:rPr>
              <w:t xml:space="preserve"> (if necessary)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EA9C08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Jennifer Lee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14C6AF6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20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B050B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A0405E" w:rsidRPr="0042592F" w14:paraId="0A4CDC4F" w14:textId="77777777" w:rsidTr="00080772">
        <w:trPr>
          <w:trHeight w:val="233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C1D915" w14:textId="657DD578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Review Funding/Project updates</w:t>
            </w:r>
            <w:r w:rsidR="00434F38">
              <w:rPr>
                <w:rFonts w:ascii="Times New Roman" w:hAnsi="Times New Roman"/>
              </w:rPr>
              <w:t xml:space="preserve"> (DOH decision!)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BB1DE36" w14:textId="77777777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61A68074" w14:textId="77777777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ABCE1" w14:textId="551EEFC0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</w:t>
            </w:r>
            <w:r w:rsidR="003F35D4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/</w:t>
            </w:r>
            <w:r w:rsidR="003F35D4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pprova</w:t>
            </w:r>
            <w:r w:rsidR="003F35D4">
              <w:rPr>
                <w:rFonts w:ascii="Times New Roman" w:hAnsi="Times New Roman"/>
              </w:rPr>
              <w:t>l</w:t>
            </w:r>
            <w:r w:rsidR="006C3FF1">
              <w:rPr>
                <w:rFonts w:ascii="Times New Roman" w:hAnsi="Times New Roman"/>
              </w:rPr>
              <w:t xml:space="preserve"> </w:t>
            </w:r>
            <w:r w:rsidR="003F35D4">
              <w:rPr>
                <w:rFonts w:ascii="Times New Roman" w:hAnsi="Times New Roman"/>
              </w:rPr>
              <w:t>Vote</w:t>
            </w:r>
          </w:p>
        </w:tc>
      </w:tr>
      <w:tr w:rsidR="00343313" w:rsidRPr="0042592F" w14:paraId="08818559" w14:textId="77777777" w:rsidTr="00080772">
        <w:trPr>
          <w:trHeight w:val="233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0A7CB8" w14:textId="571C0190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Council Open Floor Discussion – regarding Town business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5F577E" w14:textId="2EE5D08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All Council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AC3C89" w14:textId="264B4A19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B43B6" w14:textId="1C2E842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Discussion</w:t>
            </w:r>
          </w:p>
        </w:tc>
      </w:tr>
      <w:tr w:rsidR="00343313" w:rsidRPr="0042592F" w14:paraId="166D0041" w14:textId="77777777" w:rsidTr="00080772">
        <w:trPr>
          <w:trHeight w:val="287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53B6E6" w14:textId="1EE074EA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  <w:b/>
              </w:rPr>
              <w:t xml:space="preserve">New Business: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9C9503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0D4685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71928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 </w:t>
            </w:r>
          </w:p>
        </w:tc>
      </w:tr>
      <w:tr w:rsidR="001568F2" w:rsidRPr="0042592F" w14:paraId="2EDA497B" w14:textId="77777777" w:rsidTr="00080772">
        <w:trPr>
          <w:trHeight w:val="287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72A52A" w14:textId="61080FD9" w:rsidR="001568F2" w:rsidRDefault="00FD6843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Asset management policy/Inventory progress</w:t>
            </w:r>
            <w:r w:rsidR="00080772">
              <w:rPr>
                <w:rFonts w:ascii="Times New Roman" w:hAnsi="Times New Roman"/>
              </w:rPr>
              <w:t xml:space="preserve"> (required by SAO)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36F55A" w14:textId="446EF608" w:rsidR="001568F2" w:rsidRPr="0043508E" w:rsidRDefault="001568F2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6F6744" w14:textId="27535A68" w:rsidR="001568F2" w:rsidRDefault="001568F2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99948" w14:textId="32F0D023" w:rsidR="001568F2" w:rsidRDefault="005B64A2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Approval by Council</w:t>
            </w:r>
          </w:p>
        </w:tc>
      </w:tr>
      <w:tr w:rsidR="00343313" w:rsidRPr="0042592F" w14:paraId="0506F24D" w14:textId="77777777" w:rsidTr="00080772">
        <w:trPr>
          <w:trHeight w:val="287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8730FA" w14:textId="7129787F" w:rsidR="00343313" w:rsidRPr="0043508E" w:rsidRDefault="00C444A7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TEDD Loan Renewal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6EE6F3" w14:textId="61388068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9EC321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0B470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Information/Approval</w:t>
            </w:r>
          </w:p>
        </w:tc>
      </w:tr>
      <w:tr w:rsidR="00992DF7" w:rsidRPr="0042592F" w14:paraId="105ACC77" w14:textId="77777777" w:rsidTr="00080772">
        <w:trPr>
          <w:trHeight w:val="278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BB41EE" w14:textId="4BD99FF8" w:rsidR="00992DF7" w:rsidRDefault="00C444A7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Sheriff Contract renewal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D0A86" w14:textId="5FB5A247" w:rsidR="00992DF7" w:rsidRDefault="00992DF7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Sander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E97FF7" w14:textId="7070199B" w:rsidR="00992DF7" w:rsidRDefault="00992DF7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ECC92" w14:textId="34C94C51" w:rsidR="00992DF7" w:rsidRDefault="00992DF7" w:rsidP="007336A8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</w:t>
            </w:r>
            <w:r w:rsidR="007336A8"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>ion/Discussion</w:t>
            </w:r>
          </w:p>
        </w:tc>
      </w:tr>
      <w:tr w:rsidR="00C6410D" w:rsidRPr="0042592F" w14:paraId="0A9E9A77" w14:textId="77777777" w:rsidTr="00080772">
        <w:trPr>
          <w:trHeight w:val="188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E830E5" w14:textId="5F440CA0" w:rsidR="00C6410D" w:rsidRDefault="00C444A7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Discussion of Community Center rental rates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88646" w14:textId="2D40167E" w:rsidR="00C6410D" w:rsidRDefault="00C444A7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Jennifer Lee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341767" w14:textId="152C3274" w:rsidR="00C6410D" w:rsidRDefault="00C6410D" w:rsidP="00C6410D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29A85" w14:textId="6FCB78FE" w:rsidR="00C6410D" w:rsidRDefault="00C6410D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Information/Discussion</w:t>
            </w:r>
          </w:p>
        </w:tc>
      </w:tr>
      <w:tr w:rsidR="00343313" w:rsidRPr="0042592F" w14:paraId="498A1528" w14:textId="77777777" w:rsidTr="00080772">
        <w:trPr>
          <w:trHeight w:val="188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47BD6" w14:textId="38E0D5FF" w:rsidR="00343313" w:rsidRPr="00787725" w:rsidRDefault="00343313" w:rsidP="00A84861">
            <w:pPr>
              <w:spacing w:after="0" w:line="240" w:lineRule="auto"/>
              <w:ind w:left="-8" w:firstLine="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Committee Assignments – </w:t>
            </w:r>
            <w:r w:rsidR="005C57C4">
              <w:rPr>
                <w:rFonts w:ascii="Times New Roman" w:hAnsi="Times New Roman"/>
              </w:rPr>
              <w:t>Any new committees needed?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0F9F3B" w14:textId="77777777" w:rsidR="00343313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5C4FC7" w14:textId="77777777" w:rsidR="00343313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D9216" w14:textId="77777777" w:rsidR="00343313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Review/Approval</w:t>
            </w:r>
          </w:p>
        </w:tc>
      </w:tr>
      <w:tr w:rsidR="00343313" w:rsidRPr="0042592F" w14:paraId="56FB9E81" w14:textId="77777777" w:rsidTr="00080772">
        <w:trPr>
          <w:trHeight w:val="215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5A7E17" w14:textId="29C811DC" w:rsidR="00343313" w:rsidRPr="0043508E" w:rsidRDefault="002D70AB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343313" w:rsidRPr="0043508E">
              <w:rPr>
                <w:rFonts w:ascii="Times New Roman" w:hAnsi="Times New Roman"/>
                <w:b/>
              </w:rPr>
              <w:t>Old Business: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A41B0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AE0A94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88F3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</w:tr>
      <w:tr w:rsidR="00920F30" w:rsidRPr="0042592F" w14:paraId="2AE364D5" w14:textId="77777777" w:rsidTr="00080772">
        <w:trPr>
          <w:trHeight w:val="548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A825E2" w14:textId="77777777" w:rsidR="00434F38" w:rsidRDefault="00434F38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Public Hearing regarding rates:</w:t>
            </w:r>
          </w:p>
          <w:p w14:paraId="66D93043" w14:textId="1203462F" w:rsidR="00920F30" w:rsidRPr="00434F38" w:rsidRDefault="00434F38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Start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ti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0"/>
                <w:szCs w:val="20"/>
              </w:rPr>
              <w:t>me:_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_____                       End time:_____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1D6D6E" w14:textId="77777777" w:rsidR="00920F30" w:rsidRDefault="00920F30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FBEECD" w14:textId="77777777" w:rsidR="00920F30" w:rsidRDefault="00920F30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36050" w14:textId="77777777" w:rsidR="00920F30" w:rsidRDefault="00920F30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  <w:p w14:paraId="10050026" w14:textId="7ECDA45B" w:rsidR="00434F38" w:rsidRDefault="00434F38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Decision/Vote</w:t>
            </w:r>
          </w:p>
        </w:tc>
      </w:tr>
      <w:tr w:rsidR="009C52B6" w:rsidRPr="0042592F" w14:paraId="3866806B" w14:textId="77777777" w:rsidTr="00080772">
        <w:trPr>
          <w:trHeight w:val="242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289218" w14:textId="7901D53B" w:rsidR="009C52B6" w:rsidRDefault="00434F38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Budget changes: proposed</w:t>
            </w:r>
            <w:r w:rsidR="00C444A7">
              <w:rPr>
                <w:rFonts w:ascii="Times New Roman" w:hAnsi="Times New Roman"/>
              </w:rPr>
              <w:t xml:space="preserve"> in </w:t>
            </w:r>
            <w:r>
              <w:rPr>
                <w:rFonts w:ascii="Times New Roman" w:hAnsi="Times New Roman"/>
              </w:rPr>
              <w:t>March</w:t>
            </w:r>
            <w:r w:rsidR="00C444A7">
              <w:rPr>
                <w:rFonts w:ascii="Times New Roman" w:hAnsi="Times New Roman"/>
              </w:rPr>
              <w:t xml:space="preserve"> for April meeting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7965DC" w14:textId="77777777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4552CE" w14:textId="77777777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69749" w14:textId="77777777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Information/Approval</w:t>
            </w:r>
          </w:p>
        </w:tc>
      </w:tr>
      <w:tr w:rsidR="00343313" w:rsidRPr="0042592F" w14:paraId="57C85203" w14:textId="77777777" w:rsidTr="00080772">
        <w:trPr>
          <w:trHeight w:val="161"/>
        </w:trPr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FC8D10" w14:textId="119DAA33" w:rsidR="00343313" w:rsidRPr="0043508E" w:rsidRDefault="00434F38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 best practices/policies/procedures for Towns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BC5C41" w14:textId="2735B1D6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2C015B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CCE70" w14:textId="53D5321E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Discussion/</w:t>
            </w:r>
            <w:r>
              <w:rPr>
                <w:rFonts w:ascii="Times New Roman" w:hAnsi="Times New Roman"/>
              </w:rPr>
              <w:t>Vote</w:t>
            </w:r>
          </w:p>
        </w:tc>
      </w:tr>
      <w:tr w:rsidR="00343313" w:rsidRPr="0042592F" w14:paraId="2FE65813" w14:textId="77777777" w:rsidTr="00080772">
        <w:trPr>
          <w:trHeight w:val="278"/>
        </w:trPr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FF2730" w14:textId="54BF2A46" w:rsidR="00343313" w:rsidRPr="0043508E" w:rsidRDefault="00434F38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Operator/Clerk salary discussions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8F3E11" w14:textId="0F4DB56A" w:rsidR="00343313" w:rsidRPr="0043508E" w:rsidRDefault="0063168A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4D0604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C9A40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Information/</w:t>
            </w:r>
            <w:r>
              <w:rPr>
                <w:rFonts w:ascii="Times New Roman" w:hAnsi="Times New Roman"/>
              </w:rPr>
              <w:t>Vote</w:t>
            </w:r>
          </w:p>
        </w:tc>
      </w:tr>
      <w:tr w:rsidR="00343313" w:rsidRPr="0042592F" w14:paraId="765CB3DE" w14:textId="77777777" w:rsidTr="00080772">
        <w:trPr>
          <w:trHeight w:val="287"/>
        </w:trPr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DE0ECA" w14:textId="7F5B59F3" w:rsidR="00343313" w:rsidRPr="0043508E" w:rsidRDefault="00434F38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Town’s findings regarding p</w:t>
            </w:r>
            <w:r w:rsidR="0063168A">
              <w:rPr>
                <w:rFonts w:ascii="Times New Roman" w:hAnsi="Times New Roman"/>
              </w:rPr>
              <w:t>resentation of findings</w:t>
            </w:r>
            <w:r w:rsidR="00A84861">
              <w:rPr>
                <w:rFonts w:ascii="Times New Roman" w:hAnsi="Times New Roman"/>
              </w:rPr>
              <w:t xml:space="preserve"> </w:t>
            </w:r>
            <w:r w:rsidR="00C444A7">
              <w:rPr>
                <w:rFonts w:ascii="Times New Roman" w:hAnsi="Times New Roman"/>
              </w:rPr>
              <w:t xml:space="preserve">pertaining to </w:t>
            </w:r>
            <w:r w:rsidR="00343313">
              <w:rPr>
                <w:rFonts w:ascii="Times New Roman" w:hAnsi="Times New Roman"/>
              </w:rPr>
              <w:t xml:space="preserve">Water </w:t>
            </w:r>
            <w:r w:rsidR="00A84861">
              <w:rPr>
                <w:rFonts w:ascii="Times New Roman" w:hAnsi="Times New Roman"/>
              </w:rPr>
              <w:t xml:space="preserve">plant </w:t>
            </w:r>
            <w:r w:rsidR="00343313">
              <w:rPr>
                <w:rFonts w:ascii="Times New Roman" w:hAnsi="Times New Roman"/>
              </w:rPr>
              <w:t xml:space="preserve">(operations)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EA1B9A" w14:textId="5C802187" w:rsidR="00343313" w:rsidRPr="0043508E" w:rsidRDefault="00434F38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31899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8F505" w14:textId="1A4EF971" w:rsidR="00343313" w:rsidRPr="0043508E" w:rsidRDefault="00343313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Discussion/Vote</w:t>
            </w:r>
          </w:p>
        </w:tc>
      </w:tr>
      <w:tr w:rsidR="00343313" w:rsidRPr="0042592F" w14:paraId="69E23070" w14:textId="77777777" w:rsidTr="00080772">
        <w:trPr>
          <w:trHeight w:val="260"/>
        </w:trPr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6D3539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Approval of financial report &amp; bills to be paid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9FA300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Jennifer Lee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3D01EE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5 min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FD383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Review/Vote</w:t>
            </w:r>
          </w:p>
        </w:tc>
      </w:tr>
      <w:tr w:rsidR="00343313" w:rsidRPr="0042592F" w14:paraId="323021DF" w14:textId="77777777" w:rsidTr="00080772">
        <w:trPr>
          <w:trHeight w:val="260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4E24CB" w14:textId="61B99A6B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 Adjourn by 9:00 p.m.</w:t>
            </w:r>
            <w:r>
              <w:rPr>
                <w:rFonts w:ascii="Times New Roman" w:hAnsi="Times New Roman"/>
              </w:rPr>
              <w:t>, n</w:t>
            </w:r>
            <w:r w:rsidRPr="0043508E">
              <w:rPr>
                <w:rFonts w:ascii="Times New Roman" w:hAnsi="Times New Roman"/>
              </w:rPr>
              <w:t>ext</w:t>
            </w:r>
            <w:r w:rsidR="00A84861">
              <w:rPr>
                <w:rFonts w:ascii="Times New Roman" w:hAnsi="Times New Roman"/>
              </w:rPr>
              <w:t xml:space="preserve"> m</w:t>
            </w:r>
            <w:r w:rsidRPr="0043508E">
              <w:rPr>
                <w:rFonts w:ascii="Times New Roman" w:hAnsi="Times New Roman"/>
              </w:rPr>
              <w:t xml:space="preserve">eeting: </w:t>
            </w:r>
            <w:r w:rsidR="002F375C">
              <w:rPr>
                <w:rFonts w:ascii="Times New Roman" w:hAnsi="Times New Roman"/>
              </w:rPr>
              <w:t>0</w:t>
            </w:r>
            <w:r w:rsidR="006C3FF1">
              <w:rPr>
                <w:rFonts w:ascii="Times New Roman" w:hAnsi="Times New Roman"/>
              </w:rPr>
              <w:t>2</w:t>
            </w:r>
            <w:r w:rsidRPr="0043508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</w:t>
            </w:r>
            <w:r w:rsidR="00A84861">
              <w:rPr>
                <w:rFonts w:ascii="Times New Roman" w:hAnsi="Times New Roman"/>
              </w:rPr>
              <w:t>1</w:t>
            </w:r>
            <w:r w:rsidRPr="0043508E">
              <w:rPr>
                <w:rFonts w:ascii="Times New Roman" w:hAnsi="Times New Roman"/>
              </w:rPr>
              <w:t>-2018</w:t>
            </w:r>
            <w:r>
              <w:rPr>
                <w:rFonts w:ascii="Times New Roman" w:hAnsi="Times New Roman"/>
              </w:rPr>
              <w:t xml:space="preserve"> @ </w:t>
            </w:r>
            <w:r w:rsidRPr="0043508E">
              <w:rPr>
                <w:rFonts w:ascii="Times New Roman" w:hAnsi="Times New Roman"/>
              </w:rPr>
              <w:t>6:00 p.m.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E66DAB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09FE81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757C59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</w:tr>
    </w:tbl>
    <w:p w14:paraId="0EAC6F42" w14:textId="77777777" w:rsidR="00A84861" w:rsidRDefault="00A84861" w:rsidP="00015440">
      <w:pPr>
        <w:pStyle w:val="Attendees"/>
      </w:pPr>
    </w:p>
    <w:p w14:paraId="71247509" w14:textId="77777777" w:rsidR="00A84861" w:rsidRDefault="00A84861" w:rsidP="00015440">
      <w:pPr>
        <w:pStyle w:val="Attendees"/>
      </w:pPr>
    </w:p>
    <w:p w14:paraId="17C65129" w14:textId="77777777" w:rsidR="00A84861" w:rsidRDefault="00A84861" w:rsidP="00015440">
      <w:pPr>
        <w:pStyle w:val="Attendees"/>
      </w:pPr>
    </w:p>
    <w:p w14:paraId="420A2DBA" w14:textId="77777777" w:rsidR="00A84861" w:rsidRDefault="00A84861" w:rsidP="00015440">
      <w:pPr>
        <w:pStyle w:val="Attendees"/>
      </w:pPr>
    </w:p>
    <w:p w14:paraId="71A019D4" w14:textId="77777777" w:rsidR="00A84861" w:rsidRDefault="00A84861" w:rsidP="00015440">
      <w:pPr>
        <w:pStyle w:val="Attendees"/>
      </w:pPr>
    </w:p>
    <w:p w14:paraId="2B613A7A" w14:textId="77777777" w:rsidR="00A84861" w:rsidRDefault="00A84861" w:rsidP="00015440">
      <w:pPr>
        <w:pStyle w:val="Attendees"/>
      </w:pPr>
    </w:p>
    <w:p w14:paraId="393DF3C9" w14:textId="4C0D131E" w:rsidR="00554276" w:rsidRPr="006771EF" w:rsidRDefault="00571575" w:rsidP="00015440">
      <w:pPr>
        <w:pStyle w:val="Attendees"/>
      </w:pPr>
      <w:sdt>
        <w:sdtPr>
          <w:id w:val="280535965"/>
          <w:placeholder>
            <w:docPart w:val="1657B3A318C24A0694C58989727CE421"/>
          </w:placeholder>
          <w:temporary/>
          <w:showingPlcHdr/>
          <w15:appearance w15:val="hidden"/>
        </w:sdtPr>
        <w:sdtContent>
          <w:r w:rsidR="00015440" w:rsidRPr="00015440">
            <w:t>Attendees</w:t>
          </w:r>
        </w:sdtContent>
      </w:sdt>
      <w:r w:rsidR="00A3439E" w:rsidRPr="006771EF">
        <w:t>:</w:t>
      </w:r>
      <w:r w:rsidR="0000418E" w:rsidRPr="006771EF">
        <w:t xml:space="preserve"> </w:t>
      </w:r>
    </w:p>
    <w:p w14:paraId="18BE37FE" w14:textId="77777777" w:rsidR="00554276" w:rsidRPr="007D4434" w:rsidRDefault="00571575" w:rsidP="00B56AD6">
      <w:pPr>
        <w:pStyle w:val="ListNumber"/>
        <w:spacing w:after="0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05D6AFD0EC46449689419E6E27D5D04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7D4434">
            <w:rPr>
              <w:rFonts w:eastAsiaTheme="majorEastAsia"/>
            </w:rPr>
            <w:t>Call to order</w:t>
          </w:r>
        </w:sdtContent>
      </w:sdt>
    </w:p>
    <w:p w14:paraId="5476DA2C" w14:textId="1F9F8D80" w:rsidR="00D50D23" w:rsidRPr="006771EF" w:rsidRDefault="00571575" w:rsidP="007D4434">
      <w:sdt>
        <w:sdtPr>
          <w:alias w:val="Enter facilitator name:"/>
          <w:tag w:val="Enter facilitator name:"/>
          <w:id w:val="-28566333"/>
          <w:placeholder>
            <w:docPart w:val="97493D82A88B4472A21AB9753D0F66CF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Content>
          <w:r w:rsidR="00C444A7">
            <w:t>Chris Evers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929966237"/>
          <w:placeholder>
            <w:docPart w:val="2C7AD87845B54EA79D7B2F6B94D1B7DB"/>
          </w:placeholder>
          <w:temporary/>
          <w:showingPlcHdr/>
          <w15:appearance w15:val="hidden"/>
        </w:sdtPr>
        <w:sdtContent>
          <w:r w:rsidR="007B2549" w:rsidRPr="007D4434">
            <w:t>called to order the regular meeting of the</w:t>
          </w:r>
        </w:sdtContent>
      </w:sdt>
      <w:r w:rsidR="007B2549" w:rsidRPr="007B2549">
        <w:t xml:space="preserve"> </w:t>
      </w:r>
      <w:r w:rsidR="009C52B6">
        <w:t>Town of Cusick monthly Council meeting</w:t>
      </w:r>
      <w:r w:rsidR="007B2549" w:rsidRPr="007B2549">
        <w:t xml:space="preserve"> </w:t>
      </w:r>
      <w:sdt>
        <w:sdtPr>
          <w:alias w:val="Enter paragraph text:"/>
          <w:tag w:val="Enter paragraph text:"/>
          <w:id w:val="-1182578516"/>
          <w:placeholder>
            <w:docPart w:val="F188667905354EC881F4B806D14E2EFD"/>
          </w:placeholder>
          <w:temporary/>
          <w:showingPlcHdr/>
          <w15:appearance w15:val="hidden"/>
        </w:sdtPr>
        <w:sdtContent>
          <w:r w:rsidR="007B2549" w:rsidRPr="007B2549">
            <w:t>at</w:t>
          </w:r>
        </w:sdtContent>
      </w:sdt>
      <w:r w:rsidR="007B2549" w:rsidRPr="007B2549">
        <w:t xml:space="preserve"> </w:t>
      </w:r>
      <w:r w:rsidR="009C52B6">
        <w:t>6:00pm</w:t>
      </w:r>
      <w:r w:rsidR="007B2549" w:rsidRPr="007B2549">
        <w:t xml:space="preserve"> </w:t>
      </w:r>
      <w:sdt>
        <w:sdtPr>
          <w:alias w:val="Enter paragraph text:"/>
          <w:tag w:val="Enter paragraph text:"/>
          <w:id w:val="1841049215"/>
          <w:placeholder>
            <w:docPart w:val="A35F9AB5E92D44EBAF10291277ACEAC9"/>
          </w:placeholder>
          <w:temporary/>
          <w:showingPlcHdr/>
          <w15:appearance w15:val="hidden"/>
        </w:sdtPr>
        <w:sdtContent>
          <w:r w:rsidR="007B2549" w:rsidRPr="007B2549">
            <w:t>on</w:t>
          </w:r>
        </w:sdtContent>
      </w:sdt>
      <w:r w:rsidR="007B2549" w:rsidRPr="007B2549">
        <w:t xml:space="preserve"> </w:t>
      </w:r>
      <w:r w:rsidR="00FD6843">
        <w:t>February 11</w:t>
      </w:r>
      <w:r w:rsidR="009C52B6" w:rsidRPr="009C52B6">
        <w:rPr>
          <w:vertAlign w:val="superscript"/>
        </w:rPr>
        <w:t>th</w:t>
      </w:r>
      <w:r w:rsidR="009C52B6">
        <w:t>, 2018</w:t>
      </w:r>
      <w:r w:rsidR="007B2549" w:rsidRPr="007B2549">
        <w:t xml:space="preserve"> </w:t>
      </w:r>
      <w:sdt>
        <w:sdtPr>
          <w:alias w:val="Enter paragraph text:"/>
          <w:tag w:val="Enter paragraph text:"/>
          <w:id w:val="2049635091"/>
          <w:placeholder>
            <w:docPart w:val="C22322B59AEB4022AB7980829CAF8036"/>
          </w:placeholder>
          <w:temporary/>
          <w:showingPlcHdr/>
          <w15:appearance w15:val="hidden"/>
        </w:sdtPr>
        <w:sdtContent>
          <w:r w:rsidR="007B2549" w:rsidRPr="007B2549">
            <w:t>at</w:t>
          </w:r>
        </w:sdtContent>
      </w:sdt>
      <w:r w:rsidR="007B2549" w:rsidRPr="007B2549">
        <w:t xml:space="preserve"> </w:t>
      </w:r>
      <w:r w:rsidR="009C52B6">
        <w:t>111 S. 1</w:t>
      </w:r>
      <w:r w:rsidR="009C52B6" w:rsidRPr="009C52B6">
        <w:rPr>
          <w:vertAlign w:val="superscript"/>
        </w:rPr>
        <w:t>st</w:t>
      </w:r>
      <w:r w:rsidR="009C52B6">
        <w:t xml:space="preserve"> Ave, Cusick WA 99119</w:t>
      </w:r>
      <w:r w:rsidR="000F4987" w:rsidRPr="006771EF">
        <w:t>.</w:t>
      </w:r>
    </w:p>
    <w:p w14:paraId="30DF9FA4" w14:textId="77777777" w:rsidR="00B853F9" w:rsidRPr="007D4434" w:rsidRDefault="00571575" w:rsidP="00B56AD6">
      <w:pPr>
        <w:pStyle w:val="ListNumber"/>
        <w:spacing w:after="0"/>
      </w:pPr>
      <w:sdt>
        <w:sdtPr>
          <w:rPr>
            <w:rFonts w:eastAsiaTheme="majorEastAsia"/>
          </w:rPr>
          <w:alias w:val="Approval of minutes from last meeting:"/>
          <w:tag w:val="Approval of minutes from last meeting:"/>
          <w:id w:val="-1073734390"/>
          <w:placeholder>
            <w:docPart w:val="6FE819553FAC4E9BA1B967097634872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7D4434">
            <w:rPr>
              <w:rFonts w:eastAsiaTheme="majorEastAsia"/>
            </w:rPr>
            <w:t>Approval of minutes from last meeting</w:t>
          </w:r>
        </w:sdtContent>
      </w:sdt>
    </w:p>
    <w:p w14:paraId="0DFC1260" w14:textId="61B7D5B6" w:rsidR="009F4E19" w:rsidRPr="006771EF" w:rsidRDefault="00571575" w:rsidP="007D4434">
      <w:sdt>
        <w:sdtPr>
          <w:alias w:val="Secretary name:"/>
          <w:tag w:val="Secretary name:"/>
          <w:id w:val="-969588454"/>
          <w:placeholder>
            <w:docPart w:val="AA9092512E16459AA68579A4F98DA68D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Content>
          <w:r w:rsidR="00C444A7">
            <w:t>Jennifer Lee</w:t>
          </w:r>
        </w:sdtContent>
      </w:sdt>
      <w:r w:rsidR="007B2549" w:rsidRPr="007B2549">
        <w:t xml:space="preserve"> </w:t>
      </w:r>
      <w:r w:rsidR="009C52B6">
        <w:t xml:space="preserve">disbursed the minutes from the </w:t>
      </w:r>
      <w:r w:rsidR="00C444A7">
        <w:t>February 11</w:t>
      </w:r>
      <w:r w:rsidR="00A0405E" w:rsidRPr="00A0405E">
        <w:rPr>
          <w:vertAlign w:val="superscript"/>
        </w:rPr>
        <w:t>th</w:t>
      </w:r>
      <w:r w:rsidR="00A0405E">
        <w:t xml:space="preserve"> </w:t>
      </w:r>
      <w:r w:rsidR="009C52B6">
        <w:t>Council Meeting. Brief discussion ensued. The minutes were approved</w:t>
      </w:r>
      <w:r w:rsidR="00C444A7">
        <w:t>:</w:t>
      </w:r>
      <w:r w:rsidR="009C52B6">
        <w:t xml:space="preserve"> y_____</w:t>
      </w:r>
      <w:r w:rsidR="009C52B6">
        <w:tab/>
        <w:t xml:space="preserve">n_____ </w:t>
      </w:r>
      <w:r w:rsidR="00C444A7">
        <w:t xml:space="preserve">  </w:t>
      </w:r>
      <w:r w:rsidR="009C52B6">
        <w:t xml:space="preserve">or amended _____. </w:t>
      </w:r>
    </w:p>
    <w:p w14:paraId="1A599E68" w14:textId="0C030E8D" w:rsidR="00D50D23" w:rsidRPr="007D4434" w:rsidRDefault="009C52B6" w:rsidP="00B56AD6">
      <w:pPr>
        <w:pStyle w:val="ListNumber"/>
        <w:spacing w:after="0"/>
      </w:pPr>
      <w:r>
        <w:t>Regular Town Business</w:t>
      </w:r>
    </w:p>
    <w:p w14:paraId="7B1EB1BA" w14:textId="27DC6458" w:rsidR="00C1643D" w:rsidRPr="007D4434" w:rsidRDefault="009C52B6" w:rsidP="000F41EF">
      <w:pPr>
        <w:pStyle w:val="ListNumber2"/>
        <w:spacing w:after="0" w:line="240" w:lineRule="auto"/>
      </w:pPr>
      <w:r>
        <w:t>Water/Sewer extension requests/late fees/shutoffs/payment schedules and public comment.</w:t>
      </w:r>
    </w:p>
    <w:p w14:paraId="63952461" w14:textId="040F886C" w:rsidR="002C3D7E" w:rsidRPr="007D4434" w:rsidRDefault="009C52B6" w:rsidP="000F41EF">
      <w:pPr>
        <w:pStyle w:val="ListNumber2"/>
        <w:spacing w:after="0" w:line="240" w:lineRule="auto"/>
      </w:pPr>
      <w:r>
        <w:t>Sheriff’s report</w:t>
      </w:r>
    </w:p>
    <w:p w14:paraId="3EE94A7A" w14:textId="33E10221" w:rsidR="009C52B6" w:rsidRDefault="009C52B6" w:rsidP="000F41EF">
      <w:pPr>
        <w:pStyle w:val="ListNumber2"/>
        <w:spacing w:after="0" w:line="240" w:lineRule="auto"/>
      </w:pPr>
      <w:r>
        <w:t>POC Fire District #4 report</w:t>
      </w:r>
    </w:p>
    <w:p w14:paraId="36D77316" w14:textId="77777777" w:rsidR="009C52B6" w:rsidRDefault="009C52B6" w:rsidP="000F41EF">
      <w:pPr>
        <w:pStyle w:val="ListNumber2"/>
        <w:spacing w:after="0" w:line="240" w:lineRule="auto"/>
      </w:pPr>
      <w:r>
        <w:t>Water/Sewer Report</w:t>
      </w:r>
    </w:p>
    <w:p w14:paraId="6BA18829" w14:textId="06E92FB5" w:rsidR="002C3D7E" w:rsidRPr="007D4434" w:rsidRDefault="009C52B6" w:rsidP="007D4434">
      <w:pPr>
        <w:pStyle w:val="ListNumber2"/>
      </w:pPr>
      <w:r>
        <w:t xml:space="preserve">Council open discussion </w:t>
      </w:r>
    </w:p>
    <w:p w14:paraId="2EF16E74" w14:textId="44C13BA3" w:rsidR="0015180F" w:rsidRPr="007D4434" w:rsidRDefault="000F41EF" w:rsidP="00B56AD6">
      <w:pPr>
        <w:pStyle w:val="ListNumber"/>
        <w:spacing w:after="0"/>
      </w:pPr>
      <w:r>
        <w:t>New Business</w:t>
      </w:r>
    </w:p>
    <w:p w14:paraId="29053DDC" w14:textId="18508D19" w:rsidR="009C52B6" w:rsidRPr="007D4434" w:rsidRDefault="00FD6843" w:rsidP="000F41EF">
      <w:pPr>
        <w:pStyle w:val="ListNumber2"/>
        <w:spacing w:after="0" w:line="240" w:lineRule="auto"/>
      </w:pPr>
      <w:r>
        <w:t>A public hearing was held for the 2019 sewer rate setting. The start time was ____, the hearing ended at ______. Where there any public comments? Names of commenters: _____________________________</w:t>
      </w:r>
    </w:p>
    <w:p w14:paraId="5CD5A9B4" w14:textId="391F5FBA" w:rsidR="009C52B6" w:rsidRPr="007D4434" w:rsidRDefault="009C52B6" w:rsidP="000F41EF">
      <w:pPr>
        <w:pStyle w:val="ListNumber2"/>
        <w:spacing w:after="0" w:line="240" w:lineRule="auto"/>
      </w:pPr>
    </w:p>
    <w:p w14:paraId="5972063F" w14:textId="5D03DE4D" w:rsidR="009C52B6" w:rsidRDefault="009C52B6" w:rsidP="000F41EF">
      <w:pPr>
        <w:pStyle w:val="ListNumber2"/>
        <w:spacing w:after="0" w:line="240" w:lineRule="auto"/>
      </w:pPr>
    </w:p>
    <w:p w14:paraId="7A43D513" w14:textId="37DF4929" w:rsidR="00D421EB" w:rsidRDefault="00D421EB" w:rsidP="000F41EF">
      <w:pPr>
        <w:pStyle w:val="ListNumber2"/>
        <w:spacing w:after="0" w:line="240" w:lineRule="auto"/>
      </w:pPr>
    </w:p>
    <w:p w14:paraId="6523A8C3" w14:textId="79A3A1CE" w:rsidR="00D421EB" w:rsidRDefault="00D421EB" w:rsidP="000F41EF">
      <w:pPr>
        <w:pStyle w:val="ListNumber2"/>
        <w:spacing w:after="0" w:line="240" w:lineRule="auto"/>
      </w:pPr>
      <w:r>
        <w:t>Upcoming trainings and purpose/attendees</w:t>
      </w:r>
    </w:p>
    <w:p w14:paraId="5BD145B2" w14:textId="715B3EFA" w:rsidR="000F41EF" w:rsidRDefault="00D421EB" w:rsidP="009C52B6">
      <w:pPr>
        <w:pStyle w:val="ListNumber2"/>
        <w:spacing w:after="0" w:line="240" w:lineRule="auto"/>
      </w:pPr>
      <w:r>
        <w:t>Committee assignments – any new committees?</w:t>
      </w:r>
    </w:p>
    <w:p w14:paraId="548BF681" w14:textId="77777777" w:rsidR="00D421EB" w:rsidRPr="00B56AD6" w:rsidRDefault="00D421EB" w:rsidP="00D421EB">
      <w:pPr>
        <w:pStyle w:val="ListNumber2"/>
        <w:numPr>
          <w:ilvl w:val="0"/>
          <w:numId w:val="0"/>
        </w:numPr>
        <w:spacing w:after="0" w:line="240" w:lineRule="auto"/>
        <w:ind w:left="720"/>
        <w:rPr>
          <w:sz w:val="16"/>
          <w:szCs w:val="16"/>
        </w:rPr>
      </w:pPr>
    </w:p>
    <w:p w14:paraId="0E158F66" w14:textId="2B52B2C6" w:rsidR="000F41EF" w:rsidRDefault="000F41EF" w:rsidP="00B56AD6">
      <w:pPr>
        <w:pStyle w:val="ListNumber"/>
        <w:spacing w:after="0"/>
      </w:pPr>
      <w:r>
        <w:t>Old Business</w:t>
      </w:r>
    </w:p>
    <w:p w14:paraId="4553E620" w14:textId="1281EF42" w:rsidR="000F41EF" w:rsidRDefault="000F41EF" w:rsidP="000F41EF">
      <w:pPr>
        <w:pStyle w:val="ListNumber2"/>
        <w:spacing w:after="0" w:line="240" w:lineRule="auto"/>
      </w:pPr>
    </w:p>
    <w:p w14:paraId="68EC552B" w14:textId="1940C8D3" w:rsidR="000F41EF" w:rsidRDefault="000F41EF" w:rsidP="000F41EF">
      <w:pPr>
        <w:pStyle w:val="ListNumber2"/>
        <w:spacing w:after="0" w:line="240" w:lineRule="auto"/>
      </w:pPr>
    </w:p>
    <w:p w14:paraId="00DA1824" w14:textId="25FC96EF" w:rsidR="000F41EF" w:rsidRDefault="000F41EF" w:rsidP="000F41EF">
      <w:pPr>
        <w:pStyle w:val="ListNumber2"/>
        <w:spacing w:after="0" w:line="240" w:lineRule="auto"/>
      </w:pPr>
    </w:p>
    <w:p w14:paraId="24C19025" w14:textId="21F76D3A" w:rsidR="00D421EB" w:rsidRDefault="00D421EB" w:rsidP="000F41EF">
      <w:pPr>
        <w:pStyle w:val="ListNumber2"/>
        <w:spacing w:after="0" w:line="240" w:lineRule="auto"/>
      </w:pPr>
    </w:p>
    <w:p w14:paraId="08ACCEE2" w14:textId="68896BD9" w:rsidR="00D421EB" w:rsidRDefault="00D421EB" w:rsidP="00D421EB">
      <w:pPr>
        <w:pStyle w:val="ListNumber2"/>
        <w:numPr>
          <w:ilvl w:val="0"/>
          <w:numId w:val="0"/>
        </w:numPr>
        <w:spacing w:after="0" w:line="240" w:lineRule="auto"/>
        <w:ind w:left="720"/>
      </w:pPr>
    </w:p>
    <w:p w14:paraId="7AFB4310" w14:textId="06DF91B8" w:rsidR="00D421EB" w:rsidRPr="00D421EB" w:rsidRDefault="00D421EB" w:rsidP="00D421EB">
      <w:pPr>
        <w:pStyle w:val="ListNumber2"/>
        <w:numPr>
          <w:ilvl w:val="0"/>
          <w:numId w:val="0"/>
        </w:numPr>
        <w:spacing w:after="0" w:line="240" w:lineRule="auto"/>
        <w:ind w:left="-270"/>
        <w:rPr>
          <w:b/>
        </w:rPr>
      </w:pPr>
      <w:r>
        <w:rPr>
          <w:b/>
        </w:rPr>
        <w:t>Approval of financial report &amp; bills to be paid, have been paid</w:t>
      </w:r>
      <w:r w:rsidR="00C444A7">
        <w:rPr>
          <w:b/>
        </w:rPr>
        <w:t>:</w:t>
      </w:r>
      <w:r w:rsidR="00B56AD6">
        <w:rPr>
          <w:b/>
        </w:rPr>
        <w:tab/>
        <w:t>_______ Yea</w:t>
      </w:r>
      <w:r w:rsidR="00B56AD6">
        <w:rPr>
          <w:b/>
        </w:rPr>
        <w:tab/>
      </w:r>
      <w:r w:rsidR="00B56AD6">
        <w:rPr>
          <w:b/>
        </w:rPr>
        <w:tab/>
        <w:t>_______ Nay</w:t>
      </w:r>
    </w:p>
    <w:p w14:paraId="1EA12548" w14:textId="77777777" w:rsidR="000F41EF" w:rsidRDefault="000F41EF" w:rsidP="00B56AD6">
      <w:pPr>
        <w:pStyle w:val="ListNumber"/>
        <w:numPr>
          <w:ilvl w:val="0"/>
          <w:numId w:val="0"/>
        </w:numPr>
        <w:spacing w:after="0"/>
        <w:ind w:left="173"/>
      </w:pPr>
    </w:p>
    <w:p w14:paraId="1A93D957" w14:textId="3A4F44F7" w:rsidR="0015180F" w:rsidRPr="007D4434" w:rsidRDefault="00571575" w:rsidP="007D4434">
      <w:pPr>
        <w:pStyle w:val="ListNumber"/>
      </w:pPr>
      <w:sdt>
        <w:sdtPr>
          <w:alias w:val="Adjournment:"/>
          <w:tag w:val="Adjournment:"/>
          <w:id w:val="-768846696"/>
          <w:placeholder>
            <w:docPart w:val="A7680002D5BF406FA66EB128273B8806"/>
          </w:placeholder>
          <w:temporary/>
          <w:showingPlcHdr/>
          <w15:appearance w15:val="hidden"/>
        </w:sdtPr>
        <w:sdtContent>
          <w:r w:rsidR="00285B87" w:rsidRPr="007D4434">
            <w:t>Adjournment</w:t>
          </w:r>
        </w:sdtContent>
      </w:sdt>
    </w:p>
    <w:p w14:paraId="35058EEF" w14:textId="36964656" w:rsidR="00680296" w:rsidRPr="006771EF" w:rsidRDefault="00571575" w:rsidP="000F41EF">
      <w:pPr>
        <w:spacing w:line="240" w:lineRule="auto"/>
      </w:pPr>
      <w:sdt>
        <w:sdtPr>
          <w:alias w:val="Facilitator name:"/>
          <w:tag w:val="Facilitator name:"/>
          <w:id w:val="-1874911055"/>
          <w:placeholder>
            <w:docPart w:val="E7F595CADD0B444CAA75119D26EFAEB1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Content>
          <w:r w:rsidR="00C444A7">
            <w:t>Chris Evers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1785491353"/>
          <w:placeholder>
            <w:docPart w:val="622ADA530F7747AD88CF8F571015DD5F"/>
          </w:placeholder>
          <w:temporary/>
          <w:showingPlcHdr/>
          <w15:appearance w15:val="hidden"/>
        </w:sdtPr>
        <w:sdtContent>
          <w:r w:rsidR="007B2549" w:rsidRPr="007B2549">
            <w:t>adjourned the meeting at</w:t>
          </w:r>
        </w:sdtContent>
      </w:sdt>
      <w:r w:rsidR="007B2549" w:rsidRPr="007B2549">
        <w:t xml:space="preserve"> </w:t>
      </w:r>
      <w:r w:rsidR="00D4031D">
        <w:t>_________</w:t>
      </w:r>
      <w:r w:rsidR="007B2549" w:rsidRPr="007B2549">
        <w:t>.</w:t>
      </w:r>
    </w:p>
    <w:p w14:paraId="314946BC" w14:textId="3E11B3CD" w:rsidR="008E476B" w:rsidRPr="006771EF" w:rsidRDefault="00571575" w:rsidP="000F41EF">
      <w:pPr>
        <w:spacing w:line="240" w:lineRule="auto"/>
      </w:pPr>
      <w:sdt>
        <w:sdtPr>
          <w:alias w:val="Minutes submitted by:"/>
          <w:tag w:val="Minutes submitted by:"/>
          <w:id w:val="915436728"/>
          <w:placeholder>
            <w:docPart w:val="600F227EBF76429EA0597B9A9382194C"/>
          </w:placeholder>
          <w:temporary/>
          <w:showingPlcHdr/>
          <w15:appearance w15:val="hidden"/>
        </w:sdtPr>
        <w:sdtContent>
          <w:r w:rsidR="007B2549" w:rsidRPr="007B2549">
            <w:t>Minutes submitted by</w:t>
          </w:r>
        </w:sdtContent>
      </w:sdt>
      <w:r w:rsidR="007B2549" w:rsidRPr="007B2549">
        <w:t xml:space="preserve">: </w:t>
      </w:r>
      <w:r w:rsidR="000F41EF">
        <w:t>Jennifer Lee</w:t>
      </w:r>
    </w:p>
    <w:p w14:paraId="632B60F4" w14:textId="3315CE9D" w:rsidR="00015440" w:rsidRDefault="00571575" w:rsidP="000F41EF">
      <w:pPr>
        <w:spacing w:line="240" w:lineRule="auto"/>
      </w:pPr>
      <w:sdt>
        <w:sdtPr>
          <w:alias w:val="Minutes approved by:"/>
          <w:tag w:val="Minutes approved by:"/>
          <w:id w:val="793186629"/>
          <w:placeholder>
            <w:docPart w:val="C6B34FFF5077401AA6BF9BF738724EA6"/>
          </w:placeholder>
          <w:temporary/>
          <w:showingPlcHdr/>
          <w15:appearance w15:val="hidden"/>
        </w:sdtPr>
        <w:sdtContent>
          <w:r w:rsidR="00C601ED" w:rsidRPr="006771EF">
            <w:t>Minutes approved by</w:t>
          </w:r>
        </w:sdtContent>
      </w:sdt>
      <w:r w:rsidR="008E476B" w:rsidRPr="006771EF">
        <w:t xml:space="preserve">: </w:t>
      </w:r>
      <w:r w:rsidR="000F41EF" w:rsidRPr="00B56AD6">
        <w:rPr>
          <w:b/>
        </w:rPr>
        <w:t>DRAFT</w:t>
      </w:r>
    </w:p>
    <w:sectPr w:rsidR="00015440" w:rsidSect="00B56AD6">
      <w:headerReference w:type="default" r:id="rId12"/>
      <w:pgSz w:w="12240" w:h="15840" w:code="1"/>
      <w:pgMar w:top="1980" w:right="360" w:bottom="450" w:left="630" w:header="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DA7F8" w14:textId="77777777" w:rsidR="00DA0B5F" w:rsidRDefault="00DA0B5F" w:rsidP="001E7D29">
      <w:pPr>
        <w:spacing w:after="0" w:line="240" w:lineRule="auto"/>
      </w:pPr>
      <w:r>
        <w:separator/>
      </w:r>
    </w:p>
  </w:endnote>
  <w:endnote w:type="continuationSeparator" w:id="0">
    <w:p w14:paraId="1E64815E" w14:textId="77777777" w:rsidR="00DA0B5F" w:rsidRDefault="00DA0B5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D73B1" w14:textId="77777777" w:rsidR="00DA0B5F" w:rsidRDefault="00DA0B5F" w:rsidP="001E7D29">
      <w:pPr>
        <w:spacing w:after="0" w:line="240" w:lineRule="auto"/>
      </w:pPr>
      <w:r>
        <w:separator/>
      </w:r>
    </w:p>
  </w:footnote>
  <w:footnote w:type="continuationSeparator" w:id="0">
    <w:p w14:paraId="5224DC0F" w14:textId="77777777" w:rsidR="00DA0B5F" w:rsidRDefault="00DA0B5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9705A" w14:textId="77777777" w:rsidR="005C57C4" w:rsidRDefault="005C57C4" w:rsidP="00015440">
    <w:pPr>
      <w:pStyle w:val="Header"/>
      <w:rPr>
        <w:rFonts w:ascii="Algerian" w:hAnsi="Algerian"/>
        <w:b w:val="0"/>
        <w:noProof/>
        <w:color w:val="FFFFFF" w:themeColor="background1"/>
        <w:sz w:val="48"/>
        <w:szCs w:val="48"/>
      </w:rPr>
    </w:pPr>
  </w:p>
  <w:p w14:paraId="4D93380E" w14:textId="71D49E4A" w:rsidR="005C57C4" w:rsidRDefault="005C57C4" w:rsidP="00015440">
    <w:pPr>
      <w:pStyle w:val="Header"/>
      <w:rPr>
        <w:noProof/>
      </w:rPr>
    </w:pPr>
    <w:r w:rsidRPr="00C668FF">
      <w:rPr>
        <w:noProof/>
        <w:color w:val="FFFFFF" w:themeColor="background1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4CFE19D" wp14:editId="360EFD35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57B88ED6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zzu6UHABe7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kPc7LzO1gRThuAWFsRo7Cd208QTuZ3/VvslCsq6PDTeo6SCZrYicH9iKvW90x7r+pIuqdpj4Xk/&#10;0PQLrgK0kXEIIFnSu8Xu+xxNJpHrf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bV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/9h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X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p/8JPdA/EgD1Q3Lk4yDPmymhWS9L08KjKfP&#10;fcR0nEhzUqDl0yQkOCQLcDUVuHyCwkIxZZTBsDLudgdStQ5WvB+be4Jq4QDj4sOq79A1IEK5iPR8&#10;yjxfCB88VRRSzFeZ7fZhRJPnI7OyzxZsI5HCeBf3f+jgd7MV6sQrg7+lx5eVGUdN2PgwlsjmGUFE&#10;u/YQw3uFJsDsnBc5kVazzQc/QXryyaGRTF7Xlmo6LG8MSnapd3dnov4rWUrXTXvrsmM2RZOFtyeB&#10;iLykfetW9eZS0yzH5yWRf8u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n8/TtR5mAg+9k5ng4Z5ugGw2+I66GzDEzQW&#10;kkDXFsFCmUSxynMKpKHMkHtqL4qoCvH2yBmfZlL1aQB249O1qyhB4ppJBKQBT75YZ2puKH1kTIpl&#10;zkKw89OCDydJ/oEBQylbHqNF5J7EKSLf+fWcCcfAONmzgHXNgzQynRKMosw8KWgrh40LrN2zKrO+&#10;kJ5kDhXkQ3mYm3jEhHTIYrkbe865PYZ+r+YslHLM+V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tbtRXzEGbh+hSmQPu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C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yiVwvKEwNNAkWhyLA8oFdHARKJyLA+TY3lAqYgG&#10;JhKVY3mYHMtDOZYQWL2gHMvD5FgeUCq1DUyO5aEcSwi8KigSTY7loRxLCDwNFIkmx/JQjiUEngaK&#10;RJNjeSjHEgJLA+VYHibH8lCOJQSeBopEk2N5KMcSAk8DRaLJsTyUYwmBp4Ei0eRYHsqxhMDTQJFo&#10;ciwP5VhC4GjwVI4lBF4GwrE8TY7lqRxLCDwNZHZ+mhzLUzmWEHgayOz8NDmWp3IsIfA0ED/xaXIs&#10;T+VYQuBpIH7i0+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4fxcNI95fXdVltyhSDD8q3Yb6ZxXO32kTqVBN2&#10;zBl/ri6Xbp+mnL7nrKLeXVYR6QFakksCWoDQ2P0+A5tDJc6e/+K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l2dsIF+SdKfdmdmwUXaPdZ+oypkQyHPfNT/ptz&#10;U3FBroj0+953z09t14MsNRZwelY+gKCggVpMWT3bS9xb2ULpc6Wr0J3MIKUhpcYPg6ZtakETFnKK&#10;TEKd8j9OBP4X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1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6F1hIfA0UCSaHMsBpVJ4&#10;phB4GigSTY7lgFIRDUwkKsdymBzLoRxLCKw2UI7lMDmWA0qltoHJsRzKsYTAq4LEEw+TYzmUYwmB&#10;p4Ei0eRYDuVYQuBpoEg0OZZDOZYQWBoox3KYHMuhHEsIPA0UiSbHcijHEgJPA0WiybEcyrGEwNNA&#10;kWhyLIdyLCHwNFAkmhzLoRxLCCwNlGM5TI7lUI4lBJ4GikSTYzmUYwmBp4Ei0eRYDuVYQuBpoEg0&#10;OZZDOZYQeBooEk2O5VC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rFonts w:ascii="Algerian" w:hAnsi="Algerian"/>
        <w:b w:val="0"/>
        <w:noProof/>
        <w:color w:val="FFFFFF" w:themeColor="background1"/>
        <w:sz w:val="48"/>
        <w:szCs w:val="48"/>
      </w:rPr>
      <w:t>Town of cusick</w:t>
    </w:r>
    <w:r>
      <w:rPr>
        <w:noProof/>
      </w:rPr>
      <w:t xml:space="preserve"> </w:t>
    </w:r>
  </w:p>
  <w:tbl>
    <w:tblPr>
      <w:tblW w:w="6661" w:type="dxa"/>
      <w:tblInd w:w="4550" w:type="dxa"/>
      <w:tblLook w:val="0600" w:firstRow="0" w:lastRow="0" w:firstColumn="0" w:lastColumn="0" w:noHBand="1" w:noVBand="1"/>
    </w:tblPr>
    <w:tblGrid>
      <w:gridCol w:w="1306"/>
      <w:gridCol w:w="5355"/>
    </w:tblGrid>
    <w:tr w:rsidR="005C57C4" w:rsidRPr="00C668FF" w14:paraId="7FAD0AC6" w14:textId="77777777" w:rsidTr="00C668FF">
      <w:trPr>
        <w:trHeight w:val="289"/>
      </w:trPr>
      <w:tc>
        <w:tcPr>
          <w:tcW w:w="1306" w:type="dxa"/>
          <w:vAlign w:val="bottom"/>
        </w:tcPr>
        <w:p w14:paraId="23DA5AD0" w14:textId="77777777" w:rsidR="005C57C4" w:rsidRPr="00C668FF" w:rsidRDefault="005C57C4" w:rsidP="00015440">
          <w:pPr>
            <w:pStyle w:val="Header"/>
            <w:jc w:val="cent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noProof/>
              <w:sz w:val="24"/>
            </w:rPr>
            <w:drawing>
              <wp:inline distT="0" distB="0" distL="0" distR="0" wp14:anchorId="357738A5" wp14:editId="39C4E590">
                <wp:extent cx="137160" cy="137160"/>
                <wp:effectExtent l="0" t="0" r="0" b="0"/>
                <wp:docPr id="227" name="Graphic 227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vAlign w:val="bottom"/>
        </w:tcPr>
        <w:p w14:paraId="0ADA9C5B" w14:textId="0BB77F5F" w:rsidR="005C57C4" w:rsidRPr="00C668FF" w:rsidRDefault="005C57C4" w:rsidP="00015440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sz w:val="24"/>
            </w:rPr>
            <w:t>Location: 111 S. 1</w:t>
          </w:r>
          <w:r w:rsidRPr="00C668FF">
            <w:rPr>
              <w:rFonts w:ascii="Times New Roman" w:hAnsi="Times New Roman" w:cs="Times New Roman"/>
              <w:sz w:val="24"/>
              <w:vertAlign w:val="superscript"/>
            </w:rPr>
            <w:t>st</w:t>
          </w:r>
          <w:r w:rsidRPr="00C668FF">
            <w:rPr>
              <w:rFonts w:ascii="Times New Roman" w:hAnsi="Times New Roman" w:cs="Times New Roman"/>
              <w:sz w:val="24"/>
            </w:rPr>
            <w:t xml:space="preserve"> Street, Cusick WA 99119</w:t>
          </w:r>
        </w:p>
      </w:tc>
    </w:tr>
    <w:tr w:rsidR="005C57C4" w:rsidRPr="00C668FF" w14:paraId="6C3EC694" w14:textId="77777777" w:rsidTr="00C668FF">
      <w:trPr>
        <w:trHeight w:val="289"/>
      </w:trPr>
      <w:tc>
        <w:tcPr>
          <w:tcW w:w="1306" w:type="dxa"/>
          <w:vAlign w:val="bottom"/>
        </w:tcPr>
        <w:p w14:paraId="2C834538" w14:textId="77777777" w:rsidR="005C57C4" w:rsidRPr="00C668FF" w:rsidRDefault="005C57C4" w:rsidP="00015440">
          <w:pPr>
            <w:pStyle w:val="Header"/>
            <w:jc w:val="cent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noProof/>
              <w:sz w:val="24"/>
            </w:rPr>
            <w:drawing>
              <wp:inline distT="0" distB="0" distL="0" distR="0" wp14:anchorId="51A79410" wp14:editId="24E7FFFB">
                <wp:extent cx="137160" cy="137160"/>
                <wp:effectExtent l="0" t="0" r="0" b="0"/>
                <wp:docPr id="228" name="Graphic 228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vAlign w:val="bottom"/>
        </w:tcPr>
        <w:p w14:paraId="43032F6A" w14:textId="2710917C" w:rsidR="005C57C4" w:rsidRPr="00C668FF" w:rsidRDefault="00654F8F" w:rsidP="00015440">
          <w:pPr>
            <w:pStyle w:val="Header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>March</w:t>
          </w:r>
          <w:r w:rsidR="00A0405E">
            <w:rPr>
              <w:rFonts w:ascii="Times New Roman" w:hAnsi="Times New Roman" w:cs="Times New Roman"/>
              <w:sz w:val="24"/>
            </w:rPr>
            <w:t xml:space="preserve"> 1</w:t>
          </w:r>
          <w:r w:rsidR="0063168A">
            <w:rPr>
              <w:rFonts w:ascii="Times New Roman" w:hAnsi="Times New Roman" w:cs="Times New Roman"/>
              <w:sz w:val="24"/>
            </w:rPr>
            <w:t>1</w:t>
          </w:r>
          <w:r w:rsidR="005C57C4" w:rsidRPr="00C668FF">
            <w:rPr>
              <w:rFonts w:ascii="Times New Roman" w:hAnsi="Times New Roman" w:cs="Times New Roman"/>
              <w:sz w:val="24"/>
              <w:vertAlign w:val="superscript"/>
            </w:rPr>
            <w:t>th</w:t>
          </w:r>
          <w:r w:rsidR="005C57C4" w:rsidRPr="00C668FF">
            <w:rPr>
              <w:rFonts w:ascii="Times New Roman" w:hAnsi="Times New Roman" w:cs="Times New Roman"/>
              <w:sz w:val="24"/>
            </w:rPr>
            <w:t>, 201</w:t>
          </w:r>
          <w:r w:rsidR="00CA6EB3">
            <w:rPr>
              <w:rFonts w:ascii="Times New Roman" w:hAnsi="Times New Roman" w:cs="Times New Roman"/>
              <w:sz w:val="24"/>
            </w:rPr>
            <w:t>9</w:t>
          </w:r>
        </w:p>
      </w:tc>
    </w:tr>
    <w:tr w:rsidR="005C57C4" w:rsidRPr="00C668FF" w14:paraId="15E2087D" w14:textId="77777777" w:rsidTr="00C668FF">
      <w:trPr>
        <w:trHeight w:val="270"/>
      </w:trPr>
      <w:tc>
        <w:tcPr>
          <w:tcW w:w="1306" w:type="dxa"/>
          <w:vAlign w:val="bottom"/>
        </w:tcPr>
        <w:p w14:paraId="3F550A23" w14:textId="77777777" w:rsidR="005C57C4" w:rsidRPr="00C668FF" w:rsidRDefault="005C57C4" w:rsidP="00015440">
          <w:pPr>
            <w:pStyle w:val="Header"/>
            <w:jc w:val="cent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noProof/>
              <w:sz w:val="24"/>
            </w:rPr>
            <w:drawing>
              <wp:inline distT="0" distB="0" distL="0" distR="0" wp14:anchorId="735415AD" wp14:editId="7BD07159">
                <wp:extent cx="137160" cy="137160"/>
                <wp:effectExtent l="0" t="0" r="0" b="0"/>
                <wp:docPr id="229" name="Graphic 229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vAlign w:val="bottom"/>
        </w:tcPr>
        <w:p w14:paraId="3C72A99F" w14:textId="2F49D4EE" w:rsidR="005C57C4" w:rsidRPr="00C668FF" w:rsidRDefault="005C57C4" w:rsidP="00015440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sz w:val="24"/>
            </w:rPr>
            <w:t>6:00 pm</w:t>
          </w:r>
        </w:p>
      </w:tc>
    </w:tr>
  </w:tbl>
  <w:p w14:paraId="1B6C6114" w14:textId="77777777" w:rsidR="005C57C4" w:rsidRPr="00C668FF" w:rsidRDefault="005C57C4" w:rsidP="00015440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E51"/>
    <w:rsid w:val="0000418E"/>
    <w:rsid w:val="00015440"/>
    <w:rsid w:val="00016839"/>
    <w:rsid w:val="000168A5"/>
    <w:rsid w:val="00042FB3"/>
    <w:rsid w:val="00055973"/>
    <w:rsid w:val="00057671"/>
    <w:rsid w:val="00066754"/>
    <w:rsid w:val="00080772"/>
    <w:rsid w:val="00084752"/>
    <w:rsid w:val="00086540"/>
    <w:rsid w:val="00093CE2"/>
    <w:rsid w:val="000D445D"/>
    <w:rsid w:val="000D479D"/>
    <w:rsid w:val="000F41EF"/>
    <w:rsid w:val="000F4673"/>
    <w:rsid w:val="000F4987"/>
    <w:rsid w:val="000F65EC"/>
    <w:rsid w:val="00103670"/>
    <w:rsid w:val="00106DA2"/>
    <w:rsid w:val="0011573E"/>
    <w:rsid w:val="0012634B"/>
    <w:rsid w:val="001269DE"/>
    <w:rsid w:val="00140DAE"/>
    <w:rsid w:val="0015180F"/>
    <w:rsid w:val="001568F2"/>
    <w:rsid w:val="001746FC"/>
    <w:rsid w:val="00193653"/>
    <w:rsid w:val="001C329C"/>
    <w:rsid w:val="001E286F"/>
    <w:rsid w:val="001E7D29"/>
    <w:rsid w:val="002404F5"/>
    <w:rsid w:val="00270D66"/>
    <w:rsid w:val="0027518A"/>
    <w:rsid w:val="00275260"/>
    <w:rsid w:val="00276FA1"/>
    <w:rsid w:val="00285B87"/>
    <w:rsid w:val="00291B4A"/>
    <w:rsid w:val="002C3D7E"/>
    <w:rsid w:val="002D3B60"/>
    <w:rsid w:val="002D70AB"/>
    <w:rsid w:val="002E4F42"/>
    <w:rsid w:val="002F375C"/>
    <w:rsid w:val="0032131A"/>
    <w:rsid w:val="0033109D"/>
    <w:rsid w:val="003310BF"/>
    <w:rsid w:val="00333DF8"/>
    <w:rsid w:val="00343313"/>
    <w:rsid w:val="003448DB"/>
    <w:rsid w:val="003468B9"/>
    <w:rsid w:val="00352B99"/>
    <w:rsid w:val="00357641"/>
    <w:rsid w:val="00360B6E"/>
    <w:rsid w:val="00361DEE"/>
    <w:rsid w:val="00394EF4"/>
    <w:rsid w:val="003A4AC5"/>
    <w:rsid w:val="003D038E"/>
    <w:rsid w:val="003E5EB5"/>
    <w:rsid w:val="003F35D4"/>
    <w:rsid w:val="00410612"/>
    <w:rsid w:val="00411F8B"/>
    <w:rsid w:val="004203B0"/>
    <w:rsid w:val="004230D9"/>
    <w:rsid w:val="00434F38"/>
    <w:rsid w:val="00450670"/>
    <w:rsid w:val="004724BD"/>
    <w:rsid w:val="00477352"/>
    <w:rsid w:val="0048124E"/>
    <w:rsid w:val="00491C23"/>
    <w:rsid w:val="00493EF4"/>
    <w:rsid w:val="004B5C09"/>
    <w:rsid w:val="004E227E"/>
    <w:rsid w:val="00500DD1"/>
    <w:rsid w:val="00521AE3"/>
    <w:rsid w:val="00535B54"/>
    <w:rsid w:val="00554276"/>
    <w:rsid w:val="00564D17"/>
    <w:rsid w:val="00570173"/>
    <w:rsid w:val="00571575"/>
    <w:rsid w:val="005B64A2"/>
    <w:rsid w:val="005C57C4"/>
    <w:rsid w:val="005D3902"/>
    <w:rsid w:val="005E0ED9"/>
    <w:rsid w:val="00616B41"/>
    <w:rsid w:val="00620AE8"/>
    <w:rsid w:val="0063168A"/>
    <w:rsid w:val="0064628C"/>
    <w:rsid w:val="0065214E"/>
    <w:rsid w:val="00654F8F"/>
    <w:rsid w:val="00655EE2"/>
    <w:rsid w:val="006564AC"/>
    <w:rsid w:val="0066434D"/>
    <w:rsid w:val="006771EF"/>
    <w:rsid w:val="00680296"/>
    <w:rsid w:val="00681757"/>
    <w:rsid w:val="006853BC"/>
    <w:rsid w:val="00686E45"/>
    <w:rsid w:val="00687389"/>
    <w:rsid w:val="006928C1"/>
    <w:rsid w:val="006C3FF1"/>
    <w:rsid w:val="006D5463"/>
    <w:rsid w:val="006E015E"/>
    <w:rsid w:val="006F03D4"/>
    <w:rsid w:val="00700B1F"/>
    <w:rsid w:val="00713019"/>
    <w:rsid w:val="007257E9"/>
    <w:rsid w:val="007336A8"/>
    <w:rsid w:val="00740105"/>
    <w:rsid w:val="00744B1E"/>
    <w:rsid w:val="00756D9C"/>
    <w:rsid w:val="007619BD"/>
    <w:rsid w:val="00771C24"/>
    <w:rsid w:val="00781863"/>
    <w:rsid w:val="00792701"/>
    <w:rsid w:val="007B2549"/>
    <w:rsid w:val="007D4434"/>
    <w:rsid w:val="007D5836"/>
    <w:rsid w:val="007F34A4"/>
    <w:rsid w:val="00800FD7"/>
    <w:rsid w:val="00805A81"/>
    <w:rsid w:val="00815563"/>
    <w:rsid w:val="008240DA"/>
    <w:rsid w:val="008429E5"/>
    <w:rsid w:val="00863E6E"/>
    <w:rsid w:val="00867EA4"/>
    <w:rsid w:val="00880C14"/>
    <w:rsid w:val="00882C62"/>
    <w:rsid w:val="00897D88"/>
    <w:rsid w:val="008A0319"/>
    <w:rsid w:val="008C7664"/>
    <w:rsid w:val="008D43E9"/>
    <w:rsid w:val="008E3C0E"/>
    <w:rsid w:val="008E421A"/>
    <w:rsid w:val="008E476B"/>
    <w:rsid w:val="008F0F63"/>
    <w:rsid w:val="00920F30"/>
    <w:rsid w:val="00927C63"/>
    <w:rsid w:val="00932F50"/>
    <w:rsid w:val="0094637B"/>
    <w:rsid w:val="00955A78"/>
    <w:rsid w:val="009921B8"/>
    <w:rsid w:val="00992DF7"/>
    <w:rsid w:val="00993399"/>
    <w:rsid w:val="009A6621"/>
    <w:rsid w:val="009C52B6"/>
    <w:rsid w:val="009D4984"/>
    <w:rsid w:val="009D6901"/>
    <w:rsid w:val="009F4E19"/>
    <w:rsid w:val="00A0405E"/>
    <w:rsid w:val="00A07662"/>
    <w:rsid w:val="00A21B71"/>
    <w:rsid w:val="00A25111"/>
    <w:rsid w:val="00A3439E"/>
    <w:rsid w:val="00A37F9E"/>
    <w:rsid w:val="00A40085"/>
    <w:rsid w:val="00A4608E"/>
    <w:rsid w:val="00A47DF6"/>
    <w:rsid w:val="00A60E11"/>
    <w:rsid w:val="00A63D35"/>
    <w:rsid w:val="00A72A37"/>
    <w:rsid w:val="00A84861"/>
    <w:rsid w:val="00A9231C"/>
    <w:rsid w:val="00AA0BE8"/>
    <w:rsid w:val="00AA2532"/>
    <w:rsid w:val="00AE1F88"/>
    <w:rsid w:val="00AE361F"/>
    <w:rsid w:val="00AE5370"/>
    <w:rsid w:val="00B21438"/>
    <w:rsid w:val="00B247A9"/>
    <w:rsid w:val="00B30368"/>
    <w:rsid w:val="00B435B5"/>
    <w:rsid w:val="00B565D8"/>
    <w:rsid w:val="00B56AD6"/>
    <w:rsid w:val="00B5779A"/>
    <w:rsid w:val="00B625B7"/>
    <w:rsid w:val="00B63E8A"/>
    <w:rsid w:val="00B64D24"/>
    <w:rsid w:val="00B7147D"/>
    <w:rsid w:val="00B7160B"/>
    <w:rsid w:val="00B75CFC"/>
    <w:rsid w:val="00B76AB4"/>
    <w:rsid w:val="00B853F9"/>
    <w:rsid w:val="00B90489"/>
    <w:rsid w:val="00B92231"/>
    <w:rsid w:val="00BA2CE6"/>
    <w:rsid w:val="00BB018B"/>
    <w:rsid w:val="00BD1747"/>
    <w:rsid w:val="00BD2B06"/>
    <w:rsid w:val="00BD3E51"/>
    <w:rsid w:val="00C00194"/>
    <w:rsid w:val="00C14973"/>
    <w:rsid w:val="00C1643D"/>
    <w:rsid w:val="00C261A9"/>
    <w:rsid w:val="00C42793"/>
    <w:rsid w:val="00C444A7"/>
    <w:rsid w:val="00C47362"/>
    <w:rsid w:val="00C601ED"/>
    <w:rsid w:val="00C6410D"/>
    <w:rsid w:val="00C668FF"/>
    <w:rsid w:val="00C7624A"/>
    <w:rsid w:val="00C8234D"/>
    <w:rsid w:val="00C9143E"/>
    <w:rsid w:val="00CA6EB3"/>
    <w:rsid w:val="00CD4CE6"/>
    <w:rsid w:val="00CE5A5C"/>
    <w:rsid w:val="00D31AB7"/>
    <w:rsid w:val="00D4031D"/>
    <w:rsid w:val="00D421EB"/>
    <w:rsid w:val="00D50D23"/>
    <w:rsid w:val="00D512BB"/>
    <w:rsid w:val="00D53571"/>
    <w:rsid w:val="00D559B7"/>
    <w:rsid w:val="00DA0B5F"/>
    <w:rsid w:val="00DA3B1A"/>
    <w:rsid w:val="00DC6078"/>
    <w:rsid w:val="00DC79AD"/>
    <w:rsid w:val="00DD2075"/>
    <w:rsid w:val="00DE01D4"/>
    <w:rsid w:val="00DF1E37"/>
    <w:rsid w:val="00DF2868"/>
    <w:rsid w:val="00DF7B22"/>
    <w:rsid w:val="00E50F18"/>
    <w:rsid w:val="00E557A0"/>
    <w:rsid w:val="00E70676"/>
    <w:rsid w:val="00E72CF4"/>
    <w:rsid w:val="00EF1BC7"/>
    <w:rsid w:val="00EF6435"/>
    <w:rsid w:val="00F10F6B"/>
    <w:rsid w:val="00F23697"/>
    <w:rsid w:val="00F36BB7"/>
    <w:rsid w:val="00F87EAA"/>
    <w:rsid w:val="00F92B25"/>
    <w:rsid w:val="00FA7681"/>
    <w:rsid w:val="00FA7DB4"/>
    <w:rsid w:val="00FB3809"/>
    <w:rsid w:val="00FD6843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CE4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4434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7D4434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5440"/>
    <w:pPr>
      <w:spacing w:after="0" w:line="240" w:lineRule="auto"/>
      <w:ind w:left="0"/>
    </w:pPr>
    <w:rPr>
      <w:rFonts w:cs="Calibri"/>
      <w:b/>
      <w:color w:val="2C567A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15440"/>
    <w:rPr>
      <w:rFonts w:cs="Calibri"/>
      <w:b/>
      <w:color w:val="2C567A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7D4434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7D4434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n%20of%20Cusic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57B3A318C24A0694C58989727CE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C1833-343A-4963-A18D-04319978E770}"/>
      </w:docPartPr>
      <w:docPartBody>
        <w:p w:rsidR="00DB1547" w:rsidRDefault="00C728BC">
          <w:pPr>
            <w:pStyle w:val="1657B3A318C24A0694C58989727CE421"/>
          </w:pPr>
          <w:r w:rsidRPr="00015440">
            <w:t>Attendees</w:t>
          </w:r>
        </w:p>
      </w:docPartBody>
    </w:docPart>
    <w:docPart>
      <w:docPartPr>
        <w:name w:val="05D6AFD0EC46449689419E6E27D5D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EDD1-729F-47C5-9831-80F610B4E7FA}"/>
      </w:docPartPr>
      <w:docPartBody>
        <w:p w:rsidR="00DB1547" w:rsidRDefault="00C728BC">
          <w:pPr>
            <w:pStyle w:val="05D6AFD0EC46449689419E6E27D5D042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97493D82A88B4472A21AB9753D0F6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31613-91CA-437D-9073-5B5228A37BEE}"/>
      </w:docPartPr>
      <w:docPartBody>
        <w:p w:rsidR="00DB1547" w:rsidRDefault="00C728BC">
          <w:pPr>
            <w:pStyle w:val="97493D82A88B4472A21AB9753D0F66CF"/>
          </w:pPr>
          <w:r w:rsidRPr="007B2549">
            <w:t>Facilitator Name</w:t>
          </w:r>
        </w:p>
      </w:docPartBody>
    </w:docPart>
    <w:docPart>
      <w:docPartPr>
        <w:name w:val="2C7AD87845B54EA79D7B2F6B94D1B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3782-89AD-401F-AE08-DC3DDAE50A1D}"/>
      </w:docPartPr>
      <w:docPartBody>
        <w:p w:rsidR="00DB1547" w:rsidRDefault="00C728BC">
          <w:pPr>
            <w:pStyle w:val="2C7AD87845B54EA79D7B2F6B94D1B7DB"/>
          </w:pPr>
          <w:r w:rsidRPr="007D4434">
            <w:t>called to order the regular meeting of the</w:t>
          </w:r>
        </w:p>
      </w:docPartBody>
    </w:docPart>
    <w:docPart>
      <w:docPartPr>
        <w:name w:val="F188667905354EC881F4B806D14E2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0F835-31B1-4CDD-A4A1-FAE2F7365928}"/>
      </w:docPartPr>
      <w:docPartBody>
        <w:p w:rsidR="00DB1547" w:rsidRDefault="00C728BC">
          <w:pPr>
            <w:pStyle w:val="F188667905354EC881F4B806D14E2EFD"/>
          </w:pPr>
          <w:r w:rsidRPr="007B2549">
            <w:t>at</w:t>
          </w:r>
        </w:p>
      </w:docPartBody>
    </w:docPart>
    <w:docPart>
      <w:docPartPr>
        <w:name w:val="A35F9AB5E92D44EBAF10291277ACE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C9C47-F35C-40CB-A473-B0F14E09BD40}"/>
      </w:docPartPr>
      <w:docPartBody>
        <w:p w:rsidR="00DB1547" w:rsidRDefault="00C728BC">
          <w:pPr>
            <w:pStyle w:val="A35F9AB5E92D44EBAF10291277ACEAC9"/>
          </w:pPr>
          <w:r w:rsidRPr="007B2549">
            <w:t>on</w:t>
          </w:r>
        </w:p>
      </w:docPartBody>
    </w:docPart>
    <w:docPart>
      <w:docPartPr>
        <w:name w:val="C22322B59AEB4022AB7980829CAF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6A6D-8075-4A56-9143-A23C66C116A3}"/>
      </w:docPartPr>
      <w:docPartBody>
        <w:p w:rsidR="00DB1547" w:rsidRDefault="00C728BC">
          <w:pPr>
            <w:pStyle w:val="C22322B59AEB4022AB7980829CAF8036"/>
          </w:pPr>
          <w:r w:rsidRPr="007B2549">
            <w:t>at</w:t>
          </w:r>
        </w:p>
      </w:docPartBody>
    </w:docPart>
    <w:docPart>
      <w:docPartPr>
        <w:name w:val="6FE819553FAC4E9BA1B9670976348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89B46-8156-44F7-AE8C-D599F6946DDC}"/>
      </w:docPartPr>
      <w:docPartBody>
        <w:p w:rsidR="00DB1547" w:rsidRDefault="00C728BC">
          <w:pPr>
            <w:pStyle w:val="6FE819553FAC4E9BA1B9670976348722"/>
          </w:pPr>
          <w:r w:rsidRPr="007D4434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AA9092512E16459AA68579A4F98DA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875A2-7849-4FFC-8C07-B5817A482D3B}"/>
      </w:docPartPr>
      <w:docPartBody>
        <w:p w:rsidR="00DB1547" w:rsidRDefault="00C728BC">
          <w:pPr>
            <w:pStyle w:val="AA9092512E16459AA68579A4F98DA68D"/>
          </w:pPr>
          <w:r w:rsidRPr="007B2549">
            <w:t>Secretary Name</w:t>
          </w:r>
        </w:p>
      </w:docPartBody>
    </w:docPart>
    <w:docPart>
      <w:docPartPr>
        <w:name w:val="A7680002D5BF406FA66EB128273B8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D2C26-E8A0-42AA-9D6D-AE9AD70E2258}"/>
      </w:docPartPr>
      <w:docPartBody>
        <w:p w:rsidR="00DB1547" w:rsidRDefault="00C728BC">
          <w:pPr>
            <w:pStyle w:val="A7680002D5BF406FA66EB128273B8806"/>
          </w:pPr>
          <w:r w:rsidRPr="007D4434">
            <w:t>Adjournment</w:t>
          </w:r>
        </w:p>
      </w:docPartBody>
    </w:docPart>
    <w:docPart>
      <w:docPartPr>
        <w:name w:val="E7F595CADD0B444CAA75119D26EF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E9589-20BA-484B-AB3A-4B7BD55EB270}"/>
      </w:docPartPr>
      <w:docPartBody>
        <w:p w:rsidR="00DB1547" w:rsidRDefault="00C728BC">
          <w:pPr>
            <w:pStyle w:val="E7F595CADD0B444CAA75119D26EFAEB1"/>
          </w:pPr>
          <w:r w:rsidRPr="007B2549">
            <w:t>Facilitator Name</w:t>
          </w:r>
        </w:p>
      </w:docPartBody>
    </w:docPart>
    <w:docPart>
      <w:docPartPr>
        <w:name w:val="622ADA530F7747AD88CF8F571015D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10A8C-C589-45B5-BF2F-954F518991EC}"/>
      </w:docPartPr>
      <w:docPartBody>
        <w:p w:rsidR="00DB1547" w:rsidRDefault="00C728BC">
          <w:pPr>
            <w:pStyle w:val="622ADA530F7747AD88CF8F571015DD5F"/>
          </w:pPr>
          <w:r w:rsidRPr="007B2549">
            <w:t>adjourned the meeting at</w:t>
          </w:r>
        </w:p>
      </w:docPartBody>
    </w:docPart>
    <w:docPart>
      <w:docPartPr>
        <w:name w:val="600F227EBF76429EA0597B9A93821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446E9-42A5-45E1-A012-EB542F384544}"/>
      </w:docPartPr>
      <w:docPartBody>
        <w:p w:rsidR="00DB1547" w:rsidRDefault="00C728BC">
          <w:pPr>
            <w:pStyle w:val="600F227EBF76429EA0597B9A9382194C"/>
          </w:pPr>
          <w:r w:rsidRPr="007B2549">
            <w:t>Minutes submitted by</w:t>
          </w:r>
        </w:p>
      </w:docPartBody>
    </w:docPart>
    <w:docPart>
      <w:docPartPr>
        <w:name w:val="C6B34FFF5077401AA6BF9BF738724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23A7B-4943-4E82-8915-8A0D525CD469}"/>
      </w:docPartPr>
      <w:docPartBody>
        <w:p w:rsidR="00DB1547" w:rsidRDefault="00C728BC">
          <w:pPr>
            <w:pStyle w:val="C6B34FFF5077401AA6BF9BF738724EA6"/>
          </w:pPr>
          <w:r w:rsidRPr="006771EF">
            <w:t>Minutes approved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BC"/>
    <w:rsid w:val="005F1A71"/>
    <w:rsid w:val="00796201"/>
    <w:rsid w:val="00825CAE"/>
    <w:rsid w:val="00931685"/>
    <w:rsid w:val="00A055FB"/>
    <w:rsid w:val="00C728BC"/>
    <w:rsid w:val="00DB1547"/>
    <w:rsid w:val="00DE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CF77DEEFEC475085607310DAFDCAD3">
    <w:name w:val="7CCF77DEEFEC475085607310DAFDCAD3"/>
  </w:style>
  <w:style w:type="paragraph" w:customStyle="1" w:styleId="1657B3A318C24A0694C58989727CE421">
    <w:name w:val="1657B3A318C24A0694C58989727CE421"/>
  </w:style>
  <w:style w:type="paragraph" w:customStyle="1" w:styleId="AA770D7DBF37410C8C177473E0595899">
    <w:name w:val="AA770D7DBF37410C8C177473E0595899"/>
  </w:style>
  <w:style w:type="paragraph" w:customStyle="1" w:styleId="05D6AFD0EC46449689419E6E27D5D042">
    <w:name w:val="05D6AFD0EC46449689419E6E27D5D042"/>
  </w:style>
  <w:style w:type="paragraph" w:customStyle="1" w:styleId="97493D82A88B4472A21AB9753D0F66CF">
    <w:name w:val="97493D82A88B4472A21AB9753D0F66CF"/>
  </w:style>
  <w:style w:type="paragraph" w:customStyle="1" w:styleId="2C7AD87845B54EA79D7B2F6B94D1B7DB">
    <w:name w:val="2C7AD87845B54EA79D7B2F6B94D1B7DB"/>
  </w:style>
  <w:style w:type="paragraph" w:customStyle="1" w:styleId="9C6DC2EF147F424F87467CD45869B2F3">
    <w:name w:val="9C6DC2EF147F424F87467CD45869B2F3"/>
  </w:style>
  <w:style w:type="paragraph" w:customStyle="1" w:styleId="F188667905354EC881F4B806D14E2EFD">
    <w:name w:val="F188667905354EC881F4B806D14E2EFD"/>
  </w:style>
  <w:style w:type="paragraph" w:customStyle="1" w:styleId="5E557CFFF591471E8283F77AA6C44616">
    <w:name w:val="5E557CFFF591471E8283F77AA6C44616"/>
  </w:style>
  <w:style w:type="paragraph" w:customStyle="1" w:styleId="A35F9AB5E92D44EBAF10291277ACEAC9">
    <w:name w:val="A35F9AB5E92D44EBAF10291277ACEAC9"/>
  </w:style>
  <w:style w:type="paragraph" w:customStyle="1" w:styleId="852801950EED4808B872D6FCB464DE39">
    <w:name w:val="852801950EED4808B872D6FCB464DE39"/>
  </w:style>
  <w:style w:type="paragraph" w:customStyle="1" w:styleId="C22322B59AEB4022AB7980829CAF8036">
    <w:name w:val="C22322B59AEB4022AB7980829CAF8036"/>
  </w:style>
  <w:style w:type="paragraph" w:customStyle="1" w:styleId="7E09FA8215024D678AC6B6BE5841AD06">
    <w:name w:val="7E09FA8215024D678AC6B6BE5841AD06"/>
  </w:style>
  <w:style w:type="paragraph" w:customStyle="1" w:styleId="09B41CC89612468283C5561C24AC603A">
    <w:name w:val="09B41CC89612468283C5561C24AC603A"/>
  </w:style>
  <w:style w:type="paragraph" w:customStyle="1" w:styleId="53EDDA8E51BE4F85B0D89351D48F4DA0">
    <w:name w:val="53EDDA8E51BE4F85B0D89351D48F4DA0"/>
  </w:style>
  <w:style w:type="paragraph" w:customStyle="1" w:styleId="FBFECBA83B4C406CB40CA9AA0F4BBAAA">
    <w:name w:val="FBFECBA83B4C406CB40CA9AA0F4BBAAA"/>
  </w:style>
  <w:style w:type="paragraph" w:customStyle="1" w:styleId="0F262D3B8675462A8134280FEB04B83E">
    <w:name w:val="0F262D3B8675462A8134280FEB04B83E"/>
  </w:style>
  <w:style w:type="paragraph" w:customStyle="1" w:styleId="6FE819553FAC4E9BA1B9670976348722">
    <w:name w:val="6FE819553FAC4E9BA1B9670976348722"/>
  </w:style>
  <w:style w:type="paragraph" w:customStyle="1" w:styleId="AA9092512E16459AA68579A4F98DA68D">
    <w:name w:val="AA9092512E16459AA68579A4F98DA68D"/>
  </w:style>
  <w:style w:type="paragraph" w:customStyle="1" w:styleId="6C55BCBF25E14FDD936D1514340DEB03">
    <w:name w:val="6C55BCBF25E14FDD936D1514340DEB03"/>
  </w:style>
  <w:style w:type="paragraph" w:customStyle="1" w:styleId="53A2BC3B9EDA4FCFB190D58D8BE4D7AA">
    <w:name w:val="53A2BC3B9EDA4FCFB190D58D8BE4D7AA"/>
  </w:style>
  <w:style w:type="paragraph" w:customStyle="1" w:styleId="9E992DDDCB61424BA9A46A6E2FD4CE2B">
    <w:name w:val="9E992DDDCB61424BA9A46A6E2FD4CE2B"/>
  </w:style>
  <w:style w:type="paragraph" w:customStyle="1" w:styleId="FE4D7F37D5E04ACB85F911485B468B27">
    <w:name w:val="FE4D7F37D5E04ACB85F911485B468B27"/>
  </w:style>
  <w:style w:type="paragraph" w:customStyle="1" w:styleId="E509FEDE817B49969ED3C2543F83E44F">
    <w:name w:val="E509FEDE817B49969ED3C2543F83E44F"/>
  </w:style>
  <w:style w:type="paragraph" w:customStyle="1" w:styleId="2E17A0ED2B064A9DA4FC9F22B75C9606">
    <w:name w:val="2E17A0ED2B064A9DA4FC9F22B75C9606"/>
  </w:style>
  <w:style w:type="paragraph" w:customStyle="1" w:styleId="9BA88DF95A56473EB198544783EF5BB2">
    <w:name w:val="9BA88DF95A56473EB198544783EF5BB2"/>
  </w:style>
  <w:style w:type="paragraph" w:customStyle="1" w:styleId="2F582707ADF349C39153645D847774B1">
    <w:name w:val="2F582707ADF349C39153645D847774B1"/>
  </w:style>
  <w:style w:type="paragraph" w:customStyle="1" w:styleId="328EFC6B84FC44C391DD72DDAF57EA9C">
    <w:name w:val="328EFC6B84FC44C391DD72DDAF57EA9C"/>
  </w:style>
  <w:style w:type="paragraph" w:customStyle="1" w:styleId="A7680002D5BF406FA66EB128273B8806">
    <w:name w:val="A7680002D5BF406FA66EB128273B8806"/>
  </w:style>
  <w:style w:type="paragraph" w:customStyle="1" w:styleId="E7F595CADD0B444CAA75119D26EFAEB1">
    <w:name w:val="E7F595CADD0B444CAA75119D26EFAEB1"/>
  </w:style>
  <w:style w:type="paragraph" w:customStyle="1" w:styleId="622ADA530F7747AD88CF8F571015DD5F">
    <w:name w:val="622ADA530F7747AD88CF8F571015DD5F"/>
  </w:style>
  <w:style w:type="paragraph" w:customStyle="1" w:styleId="116E5EF561E3475C88A57784CC657B52">
    <w:name w:val="116E5EF561E3475C88A57784CC657B52"/>
  </w:style>
  <w:style w:type="paragraph" w:customStyle="1" w:styleId="600F227EBF76429EA0597B9A9382194C">
    <w:name w:val="600F227EBF76429EA0597B9A9382194C"/>
  </w:style>
  <w:style w:type="paragraph" w:customStyle="1" w:styleId="62560A0D81C6428D9D988D298CECE9BF">
    <w:name w:val="62560A0D81C6428D9D988D298CECE9BF"/>
  </w:style>
  <w:style w:type="paragraph" w:customStyle="1" w:styleId="C6B34FFF5077401AA6BF9BF738724EA6">
    <w:name w:val="C6B34FFF5077401AA6BF9BF738724EA6"/>
  </w:style>
  <w:style w:type="paragraph" w:customStyle="1" w:styleId="D6A053230C754636BFC7CCC802D7E2E7">
    <w:name w:val="D6A053230C754636BFC7CCC802D7E2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F80049-1092-4C0B-A83A-B0187D4BE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605A8-F78F-44AB-B26E-A0FE2A9ABB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BC83EC4-8983-4F2F-8D91-71E64BFDC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6B029C-74B9-4160-AE64-282592CC8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2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Chris Evers</cp:keywords>
  <dc:description>Jennifer Lee</dc:description>
  <cp:lastModifiedBy/>
  <cp:revision>1</cp:revision>
  <dcterms:created xsi:type="dcterms:W3CDTF">2019-02-21T21:45:00Z</dcterms:created>
  <dcterms:modified xsi:type="dcterms:W3CDTF">2019-03-14T19:03:00Z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